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"/>
      </w:tblPr>
      <w:tblGrid>
        <w:gridCol w:w="5233"/>
        <w:gridCol w:w="5233"/>
      </w:tblGrid>
      <w:tr w:rsidR="00ED5F48" w:rsidRPr="00F750E4" w14:paraId="37EB2D43" w14:textId="77777777" w:rsidTr="00ED5F48">
        <w:tc>
          <w:tcPr>
            <w:tcW w:w="2500" w:type="pct"/>
            <w:vAlign w:val="center"/>
          </w:tcPr>
          <w:p w14:paraId="08C628AC" w14:textId="5B8158EB" w:rsidR="00ED5F48" w:rsidRPr="00CC6AA5" w:rsidRDefault="00ED5F48" w:rsidP="00FC45A1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CC6AA5">
              <w:rPr>
                <w:rFonts w:eastAsia="SimSun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10</w:t>
            </w:r>
            <w:r w:rsidRPr="00CC6AA5">
              <w:rPr>
                <w:rFonts w:eastAsia="SimSun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月</w:t>
            </w:r>
          </w:p>
        </w:tc>
        <w:tc>
          <w:tcPr>
            <w:tcW w:w="2500" w:type="pct"/>
            <w:vAlign w:val="center"/>
          </w:tcPr>
          <w:p w14:paraId="351313CB" w14:textId="3B31F4C2" w:rsidR="00ED5F48" w:rsidRPr="00CC6AA5" w:rsidRDefault="00ED5F48" w:rsidP="00FC45A1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697FE1"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2026</w:t>
            </w:r>
            <w:r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702D815D" w14:textId="2505BBA2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744C85F7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CC8B071" w14:textId="43950054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月曜日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25A901" w14:textId="4C53D4F4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火曜日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1D16FEA" w14:textId="4E77BE1D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水曜日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ABF5B13" w14:textId="458EAFD6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木曜日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A158D24" w14:textId="2B5FE27E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金曜日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7D4827B" w14:textId="1D45AB1D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土曜日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E9E91D0" w14:textId="781B6235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日曜日</w:t>
            </w:r>
          </w:p>
        </w:tc>
      </w:tr>
      <w:tr w:rsidR="00ED5F48" w:rsidRPr="00F750E4" w14:paraId="5381513E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36BC57C8" w14:textId="7351B80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8061A7" w14:textId="1D1434A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22F473E" w14:textId="19316FA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ACCEDDE" w14:textId="218EA1F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2CE170C" w14:textId="2442AA6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56E015" w14:textId="7C2F512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2ADF4C5D" w14:textId="706147C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MonthStart10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четверг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21964FC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23169FFA" w14:textId="47D7470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603F53D" w14:textId="3C8D4B4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0E40092" w14:textId="5413D7F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5F6D1F4" w14:textId="150F7DA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E17393" w14:textId="28D292D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C1BCADB" w14:textId="3BC5190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51422885" w14:textId="3A25814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4715A07D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5343FC40" w14:textId="2BD0360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3101E2" w14:textId="06E9ED1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D2224C0" w14:textId="6022C61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E8B817" w14:textId="3C05AA5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7EAF1C4" w14:textId="1E9CC13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49DADF" w14:textId="374B4D7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0B5E98B9" w14:textId="7DADCC9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31FB9C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23BAA67E" w14:textId="6181B7C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A91E366" w14:textId="3A4AC58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9CD9FA9" w14:textId="538FB26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730DE8" w14:textId="3ECDCF8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E94C42" w14:textId="08A281D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91F44B0" w14:textId="3425614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4F9ADD11" w14:textId="5C257D0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0CC9F45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7327EB80" w14:textId="2BEE9E3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D827B45" w14:textId="1934701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1BFFAE0" w14:textId="6D2A81F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D086A65" w14:textId="0DA7ABF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6E68AD1" w14:textId="2D44675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56863F3" w14:textId="5AAECF7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10CF03AC" w14:textId="3BF9944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957B55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75070656" w14:textId="1551FDD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298AFD37" w14:textId="53959B2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MonthEnd10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0725FB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420F714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B39AC7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4575F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BCB955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6C2D1A52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"/>
      </w:tblPr>
      <w:tblGrid>
        <w:gridCol w:w="5233"/>
        <w:gridCol w:w="5233"/>
      </w:tblGrid>
      <w:tr w:rsidR="00ED5F48" w:rsidRPr="00F750E4" w14:paraId="491B8CF8" w14:textId="77777777" w:rsidTr="00ED5F48">
        <w:tc>
          <w:tcPr>
            <w:tcW w:w="2500" w:type="pct"/>
            <w:vAlign w:val="center"/>
          </w:tcPr>
          <w:p w14:paraId="1D943BD5" w14:textId="721539DC" w:rsidR="00ED5F48" w:rsidRPr="00CC6AA5" w:rsidRDefault="00ED5F48" w:rsidP="00FC45A1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CC6AA5">
              <w:rPr>
                <w:rFonts w:eastAsia="SimSun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11</w:t>
            </w:r>
            <w:r w:rsidRPr="00CC6AA5">
              <w:rPr>
                <w:rFonts w:eastAsia="SimSun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月</w:t>
            </w:r>
          </w:p>
        </w:tc>
        <w:tc>
          <w:tcPr>
            <w:tcW w:w="2500" w:type="pct"/>
            <w:vAlign w:val="center"/>
          </w:tcPr>
          <w:p w14:paraId="5AC816B2" w14:textId="36C17F1A" w:rsidR="00ED5F48" w:rsidRPr="00CC6AA5" w:rsidRDefault="00ED5F48" w:rsidP="00FC45A1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697FE1"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2026</w:t>
            </w:r>
            <w:r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46168607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624BECF2" w14:textId="5F5FED05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月曜日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15CDEE10" w14:textId="7FD0D241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火曜日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8328FBE" w14:textId="0522BE32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水曜日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6C11AC7" w14:textId="61A77C3D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木曜日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92D2B52" w14:textId="10932818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金曜日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4E3B942" w14:textId="5A23E1CD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土曜日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F471C53" w14:textId="174B5A6C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日曜日</w:t>
            </w:r>
          </w:p>
        </w:tc>
      </w:tr>
      <w:tr w:rsidR="00ED5F48" w:rsidRPr="00F750E4" w14:paraId="1AB241C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9208744" w14:textId="1A90B81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F23BE8" w14:textId="7DDFCC0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055D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F104F4" w14:textId="61168C3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57DE07" w14:textId="7ABCFF1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EDA721" w14:textId="310474C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318F1A" w14:textId="4605EB4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44BCADC" w14:textId="330B3C4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MonthStart11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190101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392197A" w14:textId="30D01EA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6E84146" w14:textId="015D31E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1D001C" w14:textId="450E252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99F84F" w14:textId="0130560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D7A2C7" w14:textId="49C2FDF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C68FC" w14:textId="32A5B23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FA46A54" w14:textId="092195E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149638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EC68B63" w14:textId="3945FA4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1DE3BEC" w14:textId="27C7675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AD6FE0" w14:textId="113D9D5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A9C57C" w14:textId="136A1F0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10A001C" w14:textId="5B78680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318C0" w14:textId="642113F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CC94ADB" w14:textId="280A5A1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74BB8B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77B7C06" w14:textId="6B32612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51A727" w14:textId="676B106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866D1E" w14:textId="6A87F38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4EB99" w14:textId="10DEFD6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9EFBF0" w14:textId="2309213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3F83D" w14:textId="4602C61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6EBAA" w14:textId="01067D5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3240C3B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EFB2A1C" w14:textId="4BC8C4F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48B7341" w14:textId="021F86B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D13A7C" w14:textId="51E740F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BD97E4" w14:textId="67FD8B8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78CE96" w14:textId="4F1DC88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9A1247" w14:textId="5B650B2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3BC1A11" w14:textId="7D0045C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1AEF418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9A0E62B" w14:textId="22F1164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CAB03A5" w14:textId="0847E69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MonthEnd11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7ACE1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7008B6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10AE0D9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60972F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94C250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"/>
      </w:tblPr>
      <w:tblGrid>
        <w:gridCol w:w="5233"/>
        <w:gridCol w:w="5233"/>
      </w:tblGrid>
      <w:tr w:rsidR="00ED5F48" w:rsidRPr="00F750E4" w14:paraId="31547B57" w14:textId="77777777" w:rsidTr="00ED5F48">
        <w:tc>
          <w:tcPr>
            <w:tcW w:w="2500" w:type="pct"/>
            <w:vAlign w:val="center"/>
          </w:tcPr>
          <w:p w14:paraId="6AE3BB0C" w14:textId="3CE672DF" w:rsidR="00ED5F48" w:rsidRPr="00CC6AA5" w:rsidRDefault="00E97684" w:rsidP="00FC45A1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CC6AA5">
              <w:rPr>
                <w:rFonts w:eastAsia="SimSun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12</w:t>
            </w:r>
            <w:r w:rsidRPr="00CC6AA5">
              <w:rPr>
                <w:rFonts w:eastAsia="SimSun"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月</w:t>
            </w:r>
          </w:p>
        </w:tc>
        <w:tc>
          <w:tcPr>
            <w:tcW w:w="2500" w:type="pct"/>
            <w:vAlign w:val="center"/>
          </w:tcPr>
          <w:p w14:paraId="3D8BA562" w14:textId="5BB59C6A" w:rsidR="00ED5F48" w:rsidRPr="00CC6AA5" w:rsidRDefault="00ED5F48" w:rsidP="00FC45A1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</w:pPr>
            <w:r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697FE1"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t>2026</w:t>
            </w:r>
            <w:r w:rsidRPr="00CC6AA5">
              <w:rPr>
                <w:rFonts w:cs="Arial"/>
                <w:b/>
                <w:bCs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1C608AFC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1AA947D" w14:textId="7C4B11C1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月曜日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0F3955" w14:textId="60DC6C92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火曜日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B173504" w14:textId="7F7C1622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水曜日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459C1B2" w14:textId="3F494A54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木曜日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2689FC3" w14:textId="39DDB8FC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金曜日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2C5A400" w14:textId="668F3616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土曜日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3317BA1" w14:textId="61C34972" w:rsidR="00CA092A" w:rsidRPr="00F750E4" w:rsidRDefault="00CA092A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F750E4">
              <w:rPr>
                <w:rFonts w:eastAsia="SimSun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日曜日</w:t>
            </w:r>
          </w:p>
        </w:tc>
      </w:tr>
      <w:tr w:rsidR="00ED5F48" w:rsidRPr="00F750E4" w14:paraId="7C17943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3EC0A191" w14:textId="42F153C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03151C" w14:textId="71CA41B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D21CC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4DC06B" w14:textId="122A55D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DB9C6B" w14:textId="11FE473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50C7CA6" w14:textId="38A1943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16ECF4" w14:textId="5658431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8D4833" w14:textId="702D22A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MonthStart12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7F4FCFD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F9E951E" w14:textId="338AC1C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1CB7923" w14:textId="0CA9F14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F31A5E" w14:textId="29D8550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475C4A" w14:textId="6F76DB9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AC826A" w14:textId="41C04FA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B13D5FA" w14:textId="357BF8B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304BDE0" w14:textId="5C86B4D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67DB9DA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C9A3BBE" w14:textId="7EB7DAA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3F2CCF4" w14:textId="6B03A60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AD79D1" w14:textId="73DBF1B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E272435" w14:textId="1C23124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A50AED" w14:textId="7346958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A101BC" w14:textId="463E7B3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7CC68C2" w14:textId="2D46206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953C655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F3D4027" w14:textId="48275B5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BD3027E" w14:textId="6B518BC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136C06" w14:textId="6BDBF49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23EA43" w14:textId="5201A04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DEDC25" w14:textId="733E04C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015B6" w14:textId="144E959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73DCFA5" w14:textId="5F0E087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5CCE256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DEC791C" w14:textId="691BF45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3EECC90" w14:textId="7560EDD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2A7C4A" w14:textId="1DD6CCC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EF03C3" w14:textId="1DE1043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704AB9" w14:textId="26E09B1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EF70DB" w14:textId="3D85F80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92646" w14:textId="46CCB09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043F7B5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B7E597A" w14:textId="2768067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B94D4" w14:textId="678E998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697FE1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MonthEnd12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61F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DC97E6E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6040DA4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C1197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8B8C80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099B84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p w14:paraId="50D5D5A5" w14:textId="3DDCD26C" w:rsidR="00ED5F48" w:rsidRPr="00F750E4" w:rsidRDefault="00ED5F48" w:rsidP="004D4FC5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F750E4" w:rsidSect="004D4FC5">
      <w:pgSz w:w="11906" w:h="16838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6CB13" w14:textId="77777777" w:rsidR="00D4131A" w:rsidRDefault="00D4131A">
      <w:pPr>
        <w:spacing w:after="0"/>
      </w:pPr>
      <w:r>
        <w:separator/>
      </w:r>
    </w:p>
  </w:endnote>
  <w:endnote w:type="continuationSeparator" w:id="0">
    <w:p w14:paraId="43B48059" w14:textId="77777777" w:rsidR="00D4131A" w:rsidRDefault="00D413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DCFD0" w14:textId="77777777" w:rsidR="00D4131A" w:rsidRDefault="00D4131A">
      <w:pPr>
        <w:spacing w:after="0"/>
      </w:pPr>
      <w:r>
        <w:separator/>
      </w:r>
    </w:p>
  </w:footnote>
  <w:footnote w:type="continuationSeparator" w:id="0">
    <w:p w14:paraId="33A90F73" w14:textId="77777777" w:rsidR="00D4131A" w:rsidRDefault="00D4131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0858"/>
    <w:rsid w:val="0005357B"/>
    <w:rsid w:val="00071356"/>
    <w:rsid w:val="000725FB"/>
    <w:rsid w:val="00097A25"/>
    <w:rsid w:val="000A5A57"/>
    <w:rsid w:val="001274F3"/>
    <w:rsid w:val="00151CCE"/>
    <w:rsid w:val="00176F29"/>
    <w:rsid w:val="001B01F9"/>
    <w:rsid w:val="001C41F9"/>
    <w:rsid w:val="00285C1D"/>
    <w:rsid w:val="002D7C5A"/>
    <w:rsid w:val="003327F5"/>
    <w:rsid w:val="00340CAF"/>
    <w:rsid w:val="0038012C"/>
    <w:rsid w:val="003C0D41"/>
    <w:rsid w:val="003C1955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055DC"/>
    <w:rsid w:val="00512F2D"/>
    <w:rsid w:val="00564C6E"/>
    <w:rsid w:val="00570FBB"/>
    <w:rsid w:val="005761FC"/>
    <w:rsid w:val="00583B82"/>
    <w:rsid w:val="005923AC"/>
    <w:rsid w:val="005D5149"/>
    <w:rsid w:val="005E656F"/>
    <w:rsid w:val="00642A90"/>
    <w:rsid w:val="00667021"/>
    <w:rsid w:val="006974E1"/>
    <w:rsid w:val="00697FE1"/>
    <w:rsid w:val="006B6899"/>
    <w:rsid w:val="006C0896"/>
    <w:rsid w:val="006F513E"/>
    <w:rsid w:val="007C0139"/>
    <w:rsid w:val="007C2F5F"/>
    <w:rsid w:val="007D1BB8"/>
    <w:rsid w:val="007D45A1"/>
    <w:rsid w:val="007F564D"/>
    <w:rsid w:val="008B1201"/>
    <w:rsid w:val="008F16F7"/>
    <w:rsid w:val="009164BA"/>
    <w:rsid w:val="009166BD"/>
    <w:rsid w:val="0092011B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571F2"/>
    <w:rsid w:val="00B65B09"/>
    <w:rsid w:val="00B85583"/>
    <w:rsid w:val="00B9476B"/>
    <w:rsid w:val="00BC3952"/>
    <w:rsid w:val="00BE5AB8"/>
    <w:rsid w:val="00BF49DC"/>
    <w:rsid w:val="00C07493"/>
    <w:rsid w:val="00C44DFB"/>
    <w:rsid w:val="00C6519B"/>
    <w:rsid w:val="00C70F21"/>
    <w:rsid w:val="00C7354B"/>
    <w:rsid w:val="00C800AA"/>
    <w:rsid w:val="00C91F9B"/>
    <w:rsid w:val="00CA092A"/>
    <w:rsid w:val="00CA5CCA"/>
    <w:rsid w:val="00CC6AA5"/>
    <w:rsid w:val="00D21CCE"/>
    <w:rsid w:val="00D4131A"/>
    <w:rsid w:val="00DB6B33"/>
    <w:rsid w:val="00DE32AC"/>
    <w:rsid w:val="00DE3363"/>
    <w:rsid w:val="00DE368C"/>
    <w:rsid w:val="00E1407A"/>
    <w:rsid w:val="00E33F1A"/>
    <w:rsid w:val="00E50BDE"/>
    <w:rsid w:val="00E774CD"/>
    <w:rsid w:val="00E77E1D"/>
    <w:rsid w:val="00E97684"/>
    <w:rsid w:val="00ED5F48"/>
    <w:rsid w:val="00ED75B6"/>
    <w:rsid w:val="00EE176A"/>
    <w:rsid w:val="00F03CEE"/>
    <w:rsid w:val="00F32DD8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3745E1-EFE3-4DBD-BA4E-59316461D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2025-06-06T15:52:00Z</dcterms:created>
  <dcterms:modified xsi:type="dcterms:W3CDTF">2026-09-22T09:53:00Z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